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8C6" w:rsidRDefault="001F58C6">
      <w:pPr>
        <w:framePr w:h="16435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3.75pt;height:822pt">
            <v:imagedata r:id="rId4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435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type w:val="continuous"/>
          <w:pgSz w:w="14361" w:h="19315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70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6" type="#_x0000_t75" style="width:587.25pt;height:828.75pt">
            <v:imagedata r:id="rId5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70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21" w:h="19450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80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7" type="#_x0000_t75" style="width:588pt;height:828.75pt">
            <v:imagedata r:id="rId6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80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35" w:h="19460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49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8" type="#_x0000_t75" style="width:582.75pt;height:824.25pt">
            <v:imagedata r:id="rId7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493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530" w:h="19373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94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9" type="#_x0000_t75" style="width:587.25pt;height:829.5pt">
            <v:imagedata r:id="rId8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94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21" w:h="19474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49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0" type="#_x0000_t75" style="width:585pt;height:824.25pt">
            <v:imagedata r:id="rId9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493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582" w:h="19373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41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1" type="#_x0000_t75" style="width:580.5pt;height:827.25pt">
            <v:imagedata r:id="rId10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41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491" w:h="19421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608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2" type="#_x0000_t75" style="width:586.5pt;height:830.25pt">
            <v:imagedata r:id="rId11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608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11" w:h="19488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50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3" type="#_x0000_t75" style="width:586.5pt;height:827.25pt">
            <v:imagedata r:id="rId12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50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11" w:h="19430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07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4" type="#_x0000_t75" style="width:585.75pt;height:825pt">
            <v:imagedata r:id="rId13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07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602" w:h="19387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541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5" type="#_x0000_t75" style="width:577.5pt;height:827.25pt">
            <v:imagedata r:id="rId14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541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434" w:h="19421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733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6" type="#_x0000_t75" style="width:594.75pt;height:836.25pt">
            <v:imagedata r:id="rId15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1F58C6" w:rsidRDefault="001F58C6">
      <w:pPr>
        <w:framePr w:h="16733" w:hSpace="10080" w:wrap="notBeside" w:vAnchor="text" w:hAnchor="margin" w:x="1" w:y="1"/>
        <w:widowControl w:val="0"/>
        <w:autoSpaceDE w:val="0"/>
        <w:autoSpaceDN w:val="0"/>
        <w:adjustRightInd w:val="0"/>
        <w:sectPr w:rsidR="001F58C6">
          <w:pgSz w:w="14769" w:h="19613"/>
          <w:pgMar w:top="1134" w:right="1440" w:bottom="360" w:left="1440" w:header="720" w:footer="720" w:gutter="0"/>
          <w:cols w:space="720"/>
          <w:noEndnote/>
        </w:sectPr>
      </w:pPr>
    </w:p>
    <w:p w:rsidR="001F58C6" w:rsidRDefault="001F58C6">
      <w:pPr>
        <w:framePr w:h="16435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7" type="#_x0000_t75" style="width:576.75pt;height:822pt">
            <v:imagedata r:id="rId16" o:title=""/>
          </v:shape>
        </w:pict>
      </w:r>
    </w:p>
    <w:p w:rsidR="001F58C6" w:rsidRDefault="001F58C6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sectPr w:rsidR="001F58C6" w:rsidSect="001F58C6">
      <w:pgSz w:w="14419" w:h="19315"/>
      <w:pgMar w:top="1134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ABA"/>
    <w:rsid w:val="00074D02"/>
    <w:rsid w:val="001F58C6"/>
    <w:rsid w:val="002B61DF"/>
    <w:rsid w:val="009B0D7F"/>
    <w:rsid w:val="00D0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13</Pages>
  <Words>7</Words>
  <Characters>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dc:description/>
  <cp:lastModifiedBy>Сергей</cp:lastModifiedBy>
  <cp:revision>2</cp:revision>
  <dcterms:created xsi:type="dcterms:W3CDTF">2015-05-14T03:44:00Z</dcterms:created>
  <dcterms:modified xsi:type="dcterms:W3CDTF">2015-05-14T03:44:00Z</dcterms:modified>
</cp:coreProperties>
</file>